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9"/>
        <w:gridCol w:w="5157"/>
        <w:gridCol w:w="1258"/>
        <w:gridCol w:w="1484"/>
      </w:tblGrid>
      <w:tr w:rsidR="00AF30A7" w14:paraId="29B955D6" w14:textId="77777777" w:rsidTr="00640854">
        <w:trPr>
          <w:trHeight w:val="324"/>
        </w:trPr>
        <w:tc>
          <w:tcPr>
            <w:tcW w:w="8914" w:type="dxa"/>
            <w:gridSpan w:val="3"/>
            <w:tcBorders>
              <w:top w:val="nil"/>
              <w:left w:val="nil"/>
              <w:right w:val="single" w:sz="18" w:space="0" w:color="000000"/>
            </w:tcBorders>
          </w:tcPr>
          <w:p w14:paraId="06A9A5A8" w14:textId="77777777" w:rsidR="00AF30A7" w:rsidRPr="00640854" w:rsidRDefault="00AF30A7" w:rsidP="00640854">
            <w:pPr>
              <w:pStyle w:val="TableParagraph"/>
              <w:spacing w:before="44"/>
              <w:ind w:right="224"/>
              <w:jc w:val="right"/>
              <w:rPr>
                <w:b/>
                <w:sz w:val="20"/>
              </w:rPr>
            </w:pPr>
            <w:bookmarkStart w:id="0" w:name="_Hlk122602527"/>
            <w:proofErr w:type="spellStart"/>
            <w:r w:rsidRPr="00640854">
              <w:rPr>
                <w:b/>
                <w:sz w:val="20"/>
              </w:rPr>
              <w:t>Cód</w:t>
            </w:r>
            <w:proofErr w:type="spellEnd"/>
            <w:r w:rsidRPr="00640854">
              <w:rPr>
                <w:b/>
                <w:sz w:val="20"/>
              </w:rPr>
              <w:t xml:space="preserve"> </w:t>
            </w:r>
            <w:proofErr w:type="spellStart"/>
            <w:r w:rsidRPr="00640854">
              <w:rPr>
                <w:b/>
                <w:sz w:val="20"/>
              </w:rPr>
              <w:t>identif</w:t>
            </w:r>
            <w:proofErr w:type="spellEnd"/>
            <w:r w:rsidRPr="00640854">
              <w:rPr>
                <w:b/>
                <w:sz w:val="20"/>
              </w:rPr>
              <w:t>.</w:t>
            </w:r>
          </w:p>
        </w:tc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44C153" w14:textId="5E56E731" w:rsidR="00AF30A7" w:rsidRPr="00640854" w:rsidRDefault="0091718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03-08-2026</w:t>
            </w:r>
          </w:p>
        </w:tc>
      </w:tr>
      <w:tr w:rsidR="00AF30A7" w14:paraId="04E852DB" w14:textId="77777777" w:rsidTr="00640854">
        <w:trPr>
          <w:trHeight w:val="952"/>
        </w:trPr>
        <w:tc>
          <w:tcPr>
            <w:tcW w:w="2499" w:type="dxa"/>
          </w:tcPr>
          <w:p w14:paraId="461EAD90" w14:textId="77777777" w:rsidR="00AF30A7" w:rsidRPr="00640854" w:rsidRDefault="00AF30A7" w:rsidP="00640854"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 w14:paraId="21F53758" w14:textId="38A9C9CB" w:rsidR="00AF30A7" w:rsidRPr="00640854" w:rsidRDefault="00AF30A7" w:rsidP="00640854">
            <w:pPr>
              <w:pStyle w:val="TableParagraph"/>
              <w:ind w:left="486"/>
              <w:rPr>
                <w:b/>
                <w:sz w:val="20"/>
              </w:rPr>
            </w:pPr>
          </w:p>
        </w:tc>
        <w:tc>
          <w:tcPr>
            <w:tcW w:w="5157" w:type="dxa"/>
          </w:tcPr>
          <w:p w14:paraId="56D1C672" w14:textId="77777777" w:rsidR="00B735C4" w:rsidRDefault="00B735C4" w:rsidP="00B735C4">
            <w:pPr>
              <w:pStyle w:val="TableParagraph"/>
              <w:ind w:left="728"/>
              <w:jc w:val="center"/>
              <w:rPr>
                <w:b/>
                <w:sz w:val="24"/>
              </w:rPr>
            </w:pPr>
          </w:p>
          <w:p w14:paraId="0FFCD6CA" w14:textId="3A7C8A48" w:rsidR="00B735C4" w:rsidRDefault="00B735C4" w:rsidP="00B735C4">
            <w:pPr>
              <w:pStyle w:val="TableParagraph"/>
              <w:ind w:lef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MODELO SOLICITUD</w:t>
            </w:r>
          </w:p>
          <w:p w14:paraId="0A00EE92" w14:textId="4D702EFE" w:rsidR="00AF30A7" w:rsidRPr="00640854" w:rsidRDefault="00D9452D" w:rsidP="00376887">
            <w:pPr>
              <w:pStyle w:val="TableParagraph"/>
              <w:ind w:lef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CONVOCATORIA </w:t>
            </w:r>
          </w:p>
        </w:tc>
        <w:tc>
          <w:tcPr>
            <w:tcW w:w="2742" w:type="dxa"/>
            <w:gridSpan w:val="2"/>
            <w:tcBorders>
              <w:top w:val="single" w:sz="24" w:space="0" w:color="000000"/>
            </w:tcBorders>
          </w:tcPr>
          <w:p w14:paraId="60CCFC94" w14:textId="77777777" w:rsidR="009906BE" w:rsidRPr="00640854" w:rsidRDefault="009906BE" w:rsidP="00640854">
            <w:pPr>
              <w:pStyle w:val="TableParagraph"/>
              <w:spacing w:before="10" w:after="1"/>
              <w:rPr>
                <w:rFonts w:ascii="Times New Roman"/>
                <w:sz w:val="9"/>
              </w:rPr>
            </w:pPr>
          </w:p>
          <w:p w14:paraId="2061B21D" w14:textId="77777777" w:rsidR="00376887" w:rsidRDefault="009906BE" w:rsidP="00376887">
            <w:pPr>
              <w:pStyle w:val="NormalWeb"/>
            </w:pPr>
            <w:r>
              <w:rPr>
                <w:noProof/>
                <w:sz w:val="20"/>
              </w:rPr>
              <w:t xml:space="preserve">  </w:t>
            </w:r>
            <w:r w:rsidR="004A48FA">
              <w:rPr>
                <w:noProof/>
                <w:sz w:val="20"/>
              </w:rPr>
              <w:t xml:space="preserve">  </w:t>
            </w:r>
            <w:r w:rsidR="00376887">
              <w:rPr>
                <w:noProof/>
              </w:rPr>
              <w:drawing>
                <wp:inline distT="0" distB="0" distL="0" distR="0" wp14:anchorId="5EFAC179" wp14:editId="6A5B0453">
                  <wp:extent cx="1520174" cy="761909"/>
                  <wp:effectExtent l="0" t="0" r="0" b="0"/>
                  <wp:docPr id="27" name="Imagen 27" descr="C:\Users\AndreaF\Desktop\Logo ESERCA_sin fondo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dreaF\Desktop\Logo ESERCA_sin fondo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989" cy="766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BE42B" w14:textId="280A26FD" w:rsidR="00376887" w:rsidRDefault="00376887" w:rsidP="00376887">
            <w:pPr>
              <w:pStyle w:val="NormalWeb"/>
            </w:pPr>
          </w:p>
          <w:p w14:paraId="330293AE" w14:textId="63C7A7FA" w:rsidR="00AF30A7" w:rsidRPr="00640854" w:rsidRDefault="00AF30A7" w:rsidP="009906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BF4A76" w14:textId="563AAD58" w:rsidR="00AF30A7" w:rsidRDefault="00AF30A7">
      <w:pPr>
        <w:pStyle w:val="Ttulo1"/>
        <w:spacing w:before="69"/>
      </w:pPr>
      <w:r>
        <w:t>DATOS DE</w:t>
      </w:r>
      <w:r w:rsidR="00C84AD5">
        <w:t xml:space="preserve"> </w:t>
      </w:r>
      <w:r>
        <w:t>L</w:t>
      </w:r>
      <w:r w:rsidR="00C84AD5">
        <w:t>A PERSONA</w:t>
      </w:r>
      <w:r>
        <w:t xml:space="preserve"> SOLICITANTE</w:t>
      </w:r>
    </w:p>
    <w:p w14:paraId="489885D4" w14:textId="77777777" w:rsidR="00AF30A7" w:rsidRDefault="00AF30A7">
      <w:pPr>
        <w:pStyle w:val="Textoindependiente"/>
        <w:rPr>
          <w:b/>
          <w:sz w:val="5"/>
        </w:rPr>
      </w:pPr>
    </w:p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7"/>
      </w:tblGrid>
      <w:tr w:rsidR="00AF30A7" w14:paraId="71E4B268" w14:textId="77777777" w:rsidTr="00640854">
        <w:trPr>
          <w:trHeight w:val="366"/>
        </w:trPr>
        <w:tc>
          <w:tcPr>
            <w:tcW w:w="10397" w:type="dxa"/>
          </w:tcPr>
          <w:p w14:paraId="1E53049D" w14:textId="77777777" w:rsidR="00AF30A7" w:rsidRPr="00640854" w:rsidRDefault="00AF30A7" w:rsidP="00640854">
            <w:pPr>
              <w:pStyle w:val="TableParagraph"/>
              <w:tabs>
                <w:tab w:val="left" w:pos="7691"/>
              </w:tabs>
              <w:spacing w:before="61"/>
              <w:ind w:left="33"/>
              <w:rPr>
                <w:i/>
                <w:sz w:val="20"/>
              </w:rPr>
            </w:pPr>
            <w:r w:rsidRPr="00640854">
              <w:rPr>
                <w:i/>
                <w:position w:val="1"/>
                <w:sz w:val="18"/>
              </w:rPr>
              <w:t>NOMBRE</w:t>
            </w:r>
            <w:r w:rsidRPr="00640854">
              <w:rPr>
                <w:i/>
                <w:spacing w:val="-1"/>
                <w:position w:val="1"/>
                <w:sz w:val="18"/>
              </w:rPr>
              <w:t xml:space="preserve"> </w:t>
            </w:r>
            <w:r w:rsidRPr="00640854">
              <w:rPr>
                <w:i/>
                <w:position w:val="1"/>
                <w:sz w:val="18"/>
              </w:rPr>
              <w:t>Y</w:t>
            </w:r>
            <w:r w:rsidRPr="00640854">
              <w:rPr>
                <w:i/>
                <w:spacing w:val="1"/>
                <w:position w:val="1"/>
                <w:sz w:val="18"/>
              </w:rPr>
              <w:t xml:space="preserve"> </w:t>
            </w:r>
            <w:r w:rsidRPr="00640854">
              <w:rPr>
                <w:i/>
                <w:position w:val="1"/>
                <w:sz w:val="18"/>
              </w:rPr>
              <w:t>APELLIDOS:</w:t>
            </w:r>
            <w:r w:rsidRPr="00640854">
              <w:rPr>
                <w:i/>
                <w:position w:val="1"/>
                <w:sz w:val="18"/>
              </w:rPr>
              <w:tab/>
            </w:r>
            <w:r w:rsidRPr="00640854">
              <w:rPr>
                <w:i/>
                <w:sz w:val="20"/>
              </w:rPr>
              <w:t>D.N.I:</w:t>
            </w:r>
          </w:p>
        </w:tc>
      </w:tr>
      <w:tr w:rsidR="00AF30A7" w14:paraId="4042CB32" w14:textId="77777777" w:rsidTr="00640854">
        <w:trPr>
          <w:trHeight w:val="366"/>
        </w:trPr>
        <w:tc>
          <w:tcPr>
            <w:tcW w:w="10397" w:type="dxa"/>
          </w:tcPr>
          <w:p w14:paraId="6D9D2289" w14:textId="77777777" w:rsidR="00AF30A7" w:rsidRPr="00640854" w:rsidRDefault="00AF30A7" w:rsidP="00640854">
            <w:pPr>
              <w:pStyle w:val="TableParagraph"/>
              <w:spacing w:before="61"/>
              <w:ind w:left="35"/>
              <w:rPr>
                <w:i/>
                <w:sz w:val="20"/>
              </w:rPr>
            </w:pPr>
            <w:r w:rsidRPr="00640854">
              <w:rPr>
                <w:i/>
                <w:sz w:val="20"/>
              </w:rPr>
              <w:t>DIRECCIÓN:</w:t>
            </w:r>
          </w:p>
        </w:tc>
      </w:tr>
      <w:tr w:rsidR="00AF30A7" w14:paraId="2D58EF7D" w14:textId="77777777" w:rsidTr="00640854">
        <w:trPr>
          <w:trHeight w:val="367"/>
        </w:trPr>
        <w:tc>
          <w:tcPr>
            <w:tcW w:w="10397" w:type="dxa"/>
          </w:tcPr>
          <w:p w14:paraId="5D7A0684" w14:textId="77777777" w:rsidR="00AF30A7" w:rsidRPr="00640854" w:rsidRDefault="00AF30A7" w:rsidP="00640854">
            <w:pPr>
              <w:pStyle w:val="TableParagraph"/>
              <w:spacing w:before="62"/>
              <w:ind w:left="35"/>
              <w:rPr>
                <w:i/>
                <w:sz w:val="20"/>
              </w:rPr>
            </w:pPr>
            <w:r w:rsidRPr="00640854">
              <w:rPr>
                <w:i/>
                <w:sz w:val="20"/>
              </w:rPr>
              <w:t>TELÉFONO DE CONTACTO:</w:t>
            </w:r>
          </w:p>
        </w:tc>
      </w:tr>
      <w:tr w:rsidR="00AF30A7" w14:paraId="37C68A03" w14:textId="77777777" w:rsidTr="00640854">
        <w:trPr>
          <w:trHeight w:val="366"/>
        </w:trPr>
        <w:tc>
          <w:tcPr>
            <w:tcW w:w="10397" w:type="dxa"/>
          </w:tcPr>
          <w:p w14:paraId="47E859B7" w14:textId="77777777" w:rsidR="00AF30A7" w:rsidRPr="00640854" w:rsidRDefault="00AF30A7" w:rsidP="00640854">
            <w:pPr>
              <w:pStyle w:val="TableParagraph"/>
              <w:spacing w:before="61"/>
              <w:ind w:left="35"/>
              <w:rPr>
                <w:i/>
                <w:sz w:val="20"/>
              </w:rPr>
            </w:pPr>
            <w:r w:rsidRPr="00640854">
              <w:rPr>
                <w:i/>
                <w:sz w:val="20"/>
              </w:rPr>
              <w:t>E-MAIL DE CONTACTO:</w:t>
            </w:r>
          </w:p>
        </w:tc>
      </w:tr>
    </w:tbl>
    <w:p w14:paraId="56A96856" w14:textId="5AD654EF" w:rsidR="00AF30A7" w:rsidRDefault="003B5DA9">
      <w:pPr>
        <w:spacing w:before="62"/>
        <w:ind w:left="155"/>
        <w:rPr>
          <w:b/>
          <w:sz w:val="20"/>
        </w:rPr>
      </w:pPr>
      <w:r>
        <w:rPr>
          <w:b/>
          <w:sz w:val="20"/>
        </w:rPr>
        <w:t xml:space="preserve"> </w:t>
      </w:r>
      <w:r w:rsidR="00AF30A7">
        <w:rPr>
          <w:b/>
          <w:sz w:val="20"/>
        </w:rPr>
        <w:t>DATOS PUESTO DE</w:t>
      </w:r>
      <w:r w:rsidR="00C84AD5">
        <w:rPr>
          <w:b/>
          <w:sz w:val="20"/>
        </w:rPr>
        <w:t xml:space="preserve"> </w:t>
      </w:r>
      <w:r w:rsidR="00AF30A7">
        <w:rPr>
          <w:b/>
          <w:sz w:val="20"/>
        </w:rPr>
        <w:t>TRABAJO QUE DESEA OPTAR</w:t>
      </w:r>
    </w:p>
    <w:p w14:paraId="3C147D84" w14:textId="54755701" w:rsidR="00380CA9" w:rsidRDefault="00380CA9" w:rsidP="00380CA9">
      <w:pPr>
        <w:pStyle w:val="Textoindependiente"/>
        <w:tabs>
          <w:tab w:val="left" w:pos="2969"/>
          <w:tab w:val="left" w:pos="4287"/>
          <w:tab w:val="center" w:pos="5335"/>
        </w:tabs>
        <w:rPr>
          <w:b/>
          <w:sz w:val="20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1D80749" wp14:editId="44F70B32">
                <wp:simplePos x="0" y="0"/>
                <wp:positionH relativeFrom="page">
                  <wp:posOffset>286385</wp:posOffset>
                </wp:positionH>
                <wp:positionV relativeFrom="paragraph">
                  <wp:posOffset>41910</wp:posOffset>
                </wp:positionV>
                <wp:extent cx="6601460" cy="2865120"/>
                <wp:effectExtent l="10160" t="13970" r="8255" b="6985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1460" cy="2865120"/>
                          <a:chOff x="851" y="368"/>
                          <a:chExt cx="10415" cy="5287"/>
                        </a:xfrm>
                      </wpg:grpSpPr>
                      <wps:wsp>
                        <wps:cNvPr id="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51" y="369"/>
                            <a:ext cx="0" cy="5285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59" y="368"/>
                            <a:ext cx="0" cy="528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248" y="388"/>
                            <a:ext cx="0" cy="5266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256" y="387"/>
                            <a:ext cx="0" cy="526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70" y="369"/>
                            <a:ext cx="103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69" y="377"/>
                            <a:ext cx="1039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70" y="755"/>
                            <a:ext cx="103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69" y="764"/>
                            <a:ext cx="1039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070" y="4478"/>
                            <a:ext cx="770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069" y="4486"/>
                            <a:ext cx="77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070" y="4864"/>
                            <a:ext cx="770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069" y="4873"/>
                            <a:ext cx="77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070" y="5251"/>
                            <a:ext cx="770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069" y="5259"/>
                            <a:ext cx="770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70" y="5637"/>
                            <a:ext cx="1039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69" y="5646"/>
                            <a:ext cx="1039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105" y="1507"/>
                            <a:ext cx="6183" cy="2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5237E" w14:textId="77777777" w:rsidR="00AF30A7" w:rsidRDefault="00AF30A7">
                              <w:pPr>
                                <w:tabs>
                                  <w:tab w:val="left" w:pos="2631"/>
                                  <w:tab w:val="left" w:pos="3711"/>
                                </w:tabs>
                                <w:spacing w:line="20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Curriculum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vitae.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hoja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hoja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31CF5DEF" w14:textId="109B381B" w:rsidR="00AF30A7" w:rsidRDefault="00AF30A7">
                              <w:pPr>
                                <w:tabs>
                                  <w:tab w:val="left" w:pos="4212"/>
                                  <w:tab w:val="left" w:pos="4721"/>
                                  <w:tab w:val="left" w:pos="4936"/>
                                  <w:tab w:val="left" w:pos="5047"/>
                                  <w:tab w:val="left" w:pos="5082"/>
                                  <w:tab w:val="left" w:pos="5291"/>
                                  <w:tab w:val="left" w:pos="5800"/>
                                  <w:tab w:val="left" w:pos="6015"/>
                                  <w:tab w:val="left" w:pos="6127"/>
                                </w:tabs>
                                <w:spacing w:before="142" w:line="379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Documento de identidad/Pasaporte.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hoja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hoja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974E6D">
                                <w:rPr>
                                  <w:sz w:val="20"/>
                                </w:rPr>
                                <w:br/>
                              </w:r>
                              <w:r w:rsidR="009B78EC">
                                <w:rPr>
                                  <w:sz w:val="20"/>
                                </w:rPr>
                                <w:t>Carnet Conducir</w:t>
                              </w:r>
                              <w:r w:rsidR="00974E6D">
                                <w:rPr>
                                  <w:sz w:val="20"/>
                                </w:rPr>
                                <w:t xml:space="preserve">.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hoja</w:t>
                              </w:r>
                              <w:r w:rsidR="009B78EC"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hoja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="00885527">
                                <w:rPr>
                                  <w:sz w:val="20"/>
                                  <w:u w:val="single"/>
                                </w:rPr>
                                <w:t>__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Documentación de </w:t>
                              </w:r>
                              <w:r w:rsidR="00974E6D">
                                <w:rPr>
                                  <w:sz w:val="20"/>
                                </w:rPr>
                                <w:t>méritos para valorar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hoja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hoja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 w:rsidR="00885527"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  <w:p w14:paraId="7B536666" w14:textId="77777777" w:rsidR="00AF30A7" w:rsidRDefault="00AF30A7">
                              <w:pPr>
                                <w:tabs>
                                  <w:tab w:val="left" w:pos="2974"/>
                                  <w:tab w:val="left" w:pos="4053"/>
                                </w:tabs>
                                <w:spacing w:before="4"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Otra documentación: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hoja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hoja </w:t>
                              </w:r>
                              <w:r>
                                <w:rPr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95" y="875"/>
                            <a:ext cx="303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5A8C8" w14:textId="77777777" w:rsidR="00AF30A7" w:rsidRDefault="00AF30A7">
                              <w:pPr>
                                <w:spacing w:line="199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DOCUMENTACIÓN QUE SE ADJUNTA: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94" y="489"/>
                            <a:ext cx="374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0A410" w14:textId="62A30946" w:rsidR="00AF30A7" w:rsidRPr="009906BE" w:rsidRDefault="00AF30A7" w:rsidP="009906BE">
                              <w:pPr>
                                <w:spacing w:line="199" w:lineRule="exact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95" y="489"/>
                            <a:ext cx="18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04FD4" w14:textId="77777777" w:rsidR="00AF30A7" w:rsidRDefault="00AF30A7">
                              <w:pPr>
                                <w:spacing w:line="199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NOMBRE DEL PUESTO: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2.55pt;margin-top:3.3pt;width:519.8pt;height:225.6pt;z-index:-251659264;mso-position-horizontal-relative:page" coordorigin="851,368" coordsize="10415,5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">
                <v:line id="Line 25" o:spid="_x0000_s1027" style="position:absolute;visibility:visible;mso-wrap-style:square" from="851,369" to="851,5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ggTsIAAADaAAAADwAAAGRycy9kb3ducmV2LnhtbESPT4vCMBTE78J+h/AWvNm0Hop0jUUE&#10;t+JhwT+s10fzbIvNS7eJ2v32RhA8DjPzG2aeD6YVN+pdY1lBEsUgiEurG64UHA/ryQyE88gaW8uk&#10;4J8c5IuP0Rwzbe+8o9veVyJA2GWooPa+y6R0ZU0GXWQ74uCdbW/QB9lXUvd4D3DTymkcp9Jgw2Gh&#10;xo5WNZWX/dUoGIq/xJ1Ov+nPdhen16I46+ZbKjX+HJZfIDwN/h1+tTdaQQrPK+EG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vggTsIAAADaAAAADwAAAAAAAAAAAAAA&#10;AAChAgAAZHJzL2Rvd25yZXYueG1sUEsFBgAAAAAEAAQA+QAAAJADAAAAAA==&#10;" strokeweight=".14pt"/>
                <v:line id="Line 24" o:spid="_x0000_s1028" style="position:absolute;visibility:visible;mso-wrap-style:square" from="859,368" to="859,5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1Y58EAAADaAAAADwAAAGRycy9kb3ducmV2LnhtbESPQWvCQBSE74X+h+UVvDWbemhrzCpa&#10;CFQoQrX0/Mg+k2D27bK7mvjvXUHwOMzMN0y5HE0vzuRDZ1nBW5aDIK6t7rhR8LevXj9BhIissbdM&#10;Ci4UYLl4fiqx0HbgXzrvYiMShEOBCtoYXSFlqFsyGDLriJN3sN5gTNI3UnscEtz0cprn79Jgx2mh&#10;RUdfLdXH3ckoWLufWdyu/ytbdxuqTIWDZ1Rq8jKu5iAijfERvre/tYIPuF1JN0Aur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3VjnwQAAANoAAAAPAAAAAAAAAAAAAAAA&#10;AKECAABkcnMvZG93bnJldi54bWxQSwUGAAAAAAQABAD5AAAAjwMAAAAA&#10;" strokeweight=".96pt"/>
                <v:line id="Line 23" o:spid="_x0000_s1029" style="position:absolute;visibility:visible;mso-wrap-style:square" from="11248,388" to="11248,5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sRp7wAAADaAAAADwAAAGRycy9kb3ducmV2LnhtbERPuwrCMBTdBf8hXMFNUx2KVKOIoBUH&#10;wQe6XpprW2xuahO1/r0ZBMfDec8WranEixpXWlYwGkYgiDOrS84VnE/rwQSE88gaK8uk4EMOFvNu&#10;Z4aJtm8+0OvocxFC2CWooPC+TqR0WUEG3dDWxIG72cagD7DJpW7wHcJNJcdRFEuDJYeGAmtaFZTd&#10;j0+joE0fI3e9XuL97hDFzzS96XIjler32uUUhKfW/8U/91YrCFvDlXAD5Pw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6CsRp7wAAADaAAAADwAAAAAAAAAAAAAAAAChAgAA&#10;ZHJzL2Rvd25yZXYueG1sUEsFBgAAAAAEAAQA+QAAAIoDAAAAAA==&#10;" strokeweight=".14pt"/>
                <v:line id="Line 22" o:spid="_x0000_s1030" style="position:absolute;visibility:visible;mso-wrap-style:square" from="11256,387" to="11256,5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5pDr8AAADaAAAADwAAAGRycy9kb3ducmV2LnhtbESPzarCMBSE94LvEI5wd5rqQrQaRYWC&#10;wkXwB9eH5tgWm5OSRNv79jeC4HKYmW+Y5boztXiR85VlBeNRAoI4t7riQsH1kg1nIHxA1lhbJgV/&#10;5GG96veWmGrb8ole51CICGGfooIyhCaV0uclGfQj2xBH726dwRClK6R22Ea4qeUkSabSYMVxocSG&#10;diXlj/PTKNg2v/Nw3N4ym1cHykyGrWNU6mfQbRYgAnXhG/6091rBHN5X4g2Qq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w5pDr8AAADaAAAADwAAAAAAAAAAAAAAAACh&#10;AgAAZHJzL2Rvd25yZXYueG1sUEsFBgAAAAAEAAQA+QAAAI0DAAAAAA==&#10;" strokeweight=".96pt"/>
                <v:line id="Line 21" o:spid="_x0000_s1031" style="position:absolute;visibility:visible;mso-wrap-style:square" from="870,369" to="11264,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nYq8MAAADbAAAADwAAAGRycy9kb3ducmV2LnhtbESPT4vCQAzF78J+hyELe9OpHopURxFh&#10;rXhY8A96DZ3YFjuZbmfU7rffHARvCe/lvV/my9416kFdqD0bGI8SUMSFtzWXBk7H7+EUVIjIFhvP&#10;ZOCPAiwXH4M5ZtY/eU+PQyyVhHDI0EAVY5tpHYqKHIaRb4lFu/rOYZS1K7Xt8CnhrtGTJEm1w5ql&#10;ocKW1hUVt8PdGejz33G4XM7pz26fpPc8v9p6o435+uxXM1CR+vg2v663VvCFXn6RAf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p2KvDAAAA2wAAAA8AAAAAAAAAAAAA&#10;AAAAoQIAAGRycy9kb3ducmV2LnhtbFBLBQYAAAAABAAEAPkAAACRAwAAAAA=&#10;" strokeweight=".14pt"/>
                <v:line id="Line 20" o:spid="_x0000_s1032" style="position:absolute;visibility:visible;mso-wrap-style:square" from="869,377" to="11266,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0nZ74AAADbAAAADwAAAGRycy9kb3ducmV2LnhtbERPS4vCMBC+C/sfwgjeNNWDaNe06EJh&#10;F0TwwZ6HZmyLzaQk0Xb//UYQvM3H95xNPphWPMj5xrKC+SwBQVxa3XCl4HIupisQPiBrbC2Tgj/y&#10;kGcfow2m2vZ8pMcpVCKGsE9RQR1Cl0rpy5oM+pntiCN3tc5giNBVUjvsY7hp5SJJltJgw7Ghxo6+&#10;aipvp7tRsOv263DY/Ra2bH6oMAX2jlGpyXjYfoIINIS3+OX+1nH+HJ6/xANk9g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zSdnvgAAANsAAAAPAAAAAAAAAAAAAAAAAKEC&#10;AABkcnMvZG93bnJldi54bWxQSwUGAAAAAAQABAD5AAAAjAMAAAAA&#10;" strokeweight=".96pt"/>
                <v:line id="Line 19" o:spid="_x0000_s1033" style="position:absolute;visibility:visible;mso-wrap-style:square" from="870,755" to="11264,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fjR8AAAADbAAAADwAAAGRycy9kb3ducmV2LnhtbERPy6rCMBDdC/5DGMGdTXVRpBpFBK24&#10;uOAD3Q7N2BabSW2i9v69uXDB3RzOc+bLztTiRa2rLCsYRzEI4tzqigsF59NmNAXhPLLG2jIp+CUH&#10;y0W/N8dU2zcf6HX0hQgh7FJUUHrfpFK6vCSDLrINceButjXoA2wLqVt8h3BTy0kcJ9JgxaGhxIbW&#10;JeX349Mo6LLH2F2vl+Rnf4iTZ5bddLWVSg0H3WoGwlPnv+J/906H+RP4+yUcIB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V340fAAAAA2wAAAA8AAAAAAAAAAAAAAAAA&#10;oQIAAGRycy9kb3ducmV2LnhtbFBLBQYAAAAABAAEAPkAAACOAwAAAAA=&#10;" strokeweight=".14pt"/>
                <v:line id="Line 18" o:spid="_x0000_s1034" style="position:absolute;visibility:visible;mso-wrap-style:square" from="869,764" to="11266,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Mci74AAADbAAAADwAAAGRycy9kb3ducmV2LnhtbERPTYvCMBC9C/6HMII3TVUQ7RplFQoK&#10;smAVz0Mz25ZtJiWJtv57s7Cwt3m8z9nsetOIJzlfW1YwmyYgiAuray4V3K7ZZAXCB2SNjWVS8CIP&#10;u+1wsMFU244v9MxDKWII+xQVVCG0qZS+qMign9qWOHLf1hkMEbpSaoddDDeNnCfJUhqsOTZU2NKh&#10;ouInfxgF+/a8Dl/7e2aL+kSZybBzjEqNR/3nB4hAffgX/7mPOs5fwO8v8QC5f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UxyLvgAAANsAAAAPAAAAAAAAAAAAAAAAAKEC&#10;AABkcnMvZG93bnJldi54bWxQSwUGAAAAAAQABAD5AAAAjAMAAAAA&#10;" strokeweight=".96pt"/>
                <v:line id="Line 17" o:spid="_x0000_s1035" style="position:absolute;visibility:visible;mso-wrap-style:square" from="2070,4478" to="9774,4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eqMIAAADbAAAADwAAAGRycy9kb3ducmV2LnhtbERPTWvCQBC9F/oflhG81Y0iQVJXEaFG&#10;PBSSlnodsmMSzM7G7JrEf98tFLzN433OejuaRvTUudqygvksAkFcWF1zqeD76+NtBcJ5ZI2NZVLw&#10;IAfbzevLGhNtB86oz30pQgi7BBVU3reJlK6oyKCb2ZY4cBfbGfQBdqXUHQ4h3DRyEUWxNFhzaKiw&#10;pX1FxTW/GwVjepu78/kn/jxlUXxP04uuD1Kp6WTcvYPwNPqn+N991GH+Ev5+C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dLeqMIAAADbAAAADwAAAAAAAAAAAAAA&#10;AAChAgAAZHJzL2Rvd25yZXYueG1sUEsFBgAAAAAEAAQA+QAAAJADAAAAAA==&#10;" strokeweight=".14pt"/>
                <v:line id="Line 16" o:spid="_x0000_s1036" style="position:absolute;visibility:visible;mso-wrap-style:square" from="2069,4486" to="9775,4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YhZL4AAADbAAAADwAAAGRycy9kb3ducmV2LnhtbERPTYvCMBC9C/6HMII3TRUU7RplFQoK&#10;smAVz0Mz25ZtJiWJtv57s7Cwt3m8z9nsetOIJzlfW1YwmyYgiAuray4V3K7ZZAXCB2SNjWVS8CIP&#10;u+1wsMFU244v9MxDKWII+xQVVCG0qZS+qMign9qWOHLf1hkMEbpSaoddDDeNnCfJUhqsOTZU2NKh&#10;ouInfxgF+/a8Dl/7e2aL+kSZybBzjEqNR/3nB4hAffgX/7mPOs5fwO8v8QC5f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m9iFkvgAAANsAAAAPAAAAAAAAAAAAAAAAAKEC&#10;AABkcnMvZG93bnJldi54bWxQSwUGAAAAAAQABAD5AAAAjAMAAAAA&#10;" strokeweight=".96pt"/>
                <v:line id="Line 15" o:spid="_x0000_s1037" style="position:absolute;visibility:visible;mso-wrap-style:square" from="2070,4864" to="9774,4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zlRMAAAADbAAAADwAAAGRycy9kb3ducmV2LnhtbERPTYvCMBC9L/gfwgje1rQeylKNRQSt&#10;eBB0Ra9DM7bFZlKbqPXfbwRhb/N4nzPLetOIB3WutqwgHkcgiAuray4VHH9X3z8gnEfW2FgmBS9y&#10;kM0HXzNMtX3ynh4HX4oQwi5FBZX3bSqlKyoy6Ma2JQ7cxXYGfYBdKXWHzxBuGjmJokQarDk0VNjS&#10;sqLiergbBX1+i935fEp2232U3PP8ouu1VGo07BdTEJ56/y/+uDc6zE/g/Us4QM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M5UTAAAAA2wAAAA8AAAAAAAAAAAAAAAAA&#10;oQIAAGRycy9kb3ducmV2LnhtbFBLBQYAAAAABAAEAPkAAACOAwAAAAA=&#10;" strokeweight=".14pt"/>
                <v:line id="Line 14" o:spid="_x0000_s1038" style="position:absolute;visibility:visible;mso-wrap-style:square" from="2069,4873" to="9775,4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gaiL4AAADbAAAADwAAAGRycy9kb3ducmV2LnhtbERPS4vCMBC+C/6HMII3TfXgo2uUVSgo&#10;yIJVPA/NbFu2mZQk2vrvzcLC3ubje85m15tGPMn52rKC2TQBQVxYXXOp4HbNJisQPiBrbCyTghd5&#10;2G2Hgw2m2nZ8oWceShFD2KeooAqhTaX0RUUG/dS2xJH7ts5giNCVUjvsYrhp5DxJFtJgzbGhwpYO&#10;FRU/+cMo2Lfndfja3zNb1CfKTIadY1RqPOo/P0AE6sO/+M991HH+En5/iQfI7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5aBqIvgAAANsAAAAPAAAAAAAAAAAAAAAAAKEC&#10;AABkcnMvZG93bnJldi54bWxQSwUGAAAAAAQABAD5AAAAjAMAAAAA&#10;" strokeweight=".96pt"/>
                <v:line id="Line 13" o:spid="_x0000_s1039" style="position:absolute;visibility:visible;mso-wrap-style:square" from="2070,5251" to="9774,5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/UrcMAAADbAAAADwAAAGRycy9kb3ducmV2LnhtbESPT4vCQAzF78J+hyELe9OpHopURxFh&#10;rXhY8A96DZ3YFjuZbmfU7rffHARvCe/lvV/my9416kFdqD0bGI8SUMSFtzWXBk7H7+EUVIjIFhvP&#10;ZOCPAiwXH4M5ZtY/eU+PQyyVhHDI0EAVY5tpHYqKHIaRb4lFu/rOYZS1K7Xt8CnhrtGTJEm1w5ql&#10;ocKW1hUVt8PdGejz33G4XM7pz26fpPc8v9p6o435+uxXM1CR+vg2v663VvAFVn6RAf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f1K3DAAAA2wAAAA8AAAAAAAAAAAAA&#10;AAAAoQIAAGRycy9kb3ducmV2LnhtbFBLBQYAAAAABAAEAPkAAACRAwAAAAA=&#10;" strokeweight=".14pt"/>
                <v:line id="Line 12" o:spid="_x0000_s1040" style="position:absolute;visibility:visible;mso-wrap-style:square" from="2069,5259" to="9775,5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srYb0AAADbAAAADwAAAGRycy9kb3ducmV2LnhtbERPy6rCMBDdC/5DGOHuNNWFaDWKCgWF&#10;i+AD10MztsVmUpJoe//+RhDczeE8Z7nuTC1e5HxlWcF4lIAgzq2uuFBwvWTDGQgfkDXWlknBH3lY&#10;r/q9Jabatnyi1zkUIoawT1FBGUKTSunzkgz6kW2II3e3zmCI0BVSO2xjuKnlJEmm0mDFsaHEhnYl&#10;5Y/z0yjYNr/zcNzeMptXB8pMhq1jVOpn0G0WIAJ14Sv+uPc6zp/D+5d4gFz9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e7K2G9AAAA2wAAAA8AAAAAAAAAAAAAAAAAoQIA&#10;AGRycy9kb3ducmV2LnhtbFBLBQYAAAAABAAEAPkAAACLAwAAAAA=&#10;" strokeweight=".96pt"/>
                <v:line id="Line 11" o:spid="_x0000_s1041" style="position:absolute;visibility:visible;mso-wrap-style:square" from="870,5637" to="11264,5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USFr0AAADbAAAADwAAAGRycy9kb3ducmV2LnhtbERPuwrCMBTdBf8hXMFNUx2KVKOIoBUH&#10;wQe6XpprW2xuahO1/r0ZBMfDec8WranEixpXWlYwGkYgiDOrS84VnE/rwQSE88gaK8uk4EMOFvNu&#10;Z4aJtm8+0OvocxFC2CWooPC+TqR0WUEG3dDWxIG72cagD7DJpW7wHcJNJcdRFEuDJYeGAmtaFZTd&#10;j0+joE0fI3e9XuL97hDFzzS96XIjler32uUUhKfW/8U/91YrGIf14Uv4AXL+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SFEha9AAAA2wAAAA8AAAAAAAAAAAAAAAAAoQIA&#10;AGRycy9kb3ducmV2LnhtbFBLBQYAAAAABAAEAPkAAACLAwAAAAA=&#10;" strokeweight=".14pt"/>
                <v:line id="Line 10" o:spid="_x0000_s1042" style="position:absolute;visibility:visible;mso-wrap-style:square" from="869,5646" to="11266,5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Ht2sEAAADbAAAADwAAAGRycy9kb3ducmV2LnhtbESPQWvCQBSE7wX/w/IEb3WTHKSNrmKE&#10;QAulUBXPj+wzCWbfht01if/eLRR6HGbmG2azm0wnBnK+tawgXSYgiCurW64VnE/l6xsIH5A1dpZJ&#10;wYM87Lazlw3m2o78Q8Mx1CJC2OeooAmhz6X0VUMG/dL2xNG7WmcwROlqqR2OEW46mSXJShpsOS40&#10;2NOhoep2vBsFRf/1Hr6LS2mr9pNKU+LoGJVazKf9GkSgKfyH/9ofWkGWwu+X+APk9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oe3awQAAANsAAAAPAAAAAAAAAAAAAAAA&#10;AKECAABkcnMvZG93bnJldi54bWxQSwUGAAAAAAQABAD5AAAAjwMAAAAA&#10;" strokeweight=".9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3" type="#_x0000_t202" style="position:absolute;left:2105;top:1507;width:6183;height:2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14:paraId="3E25237E" w14:textId="77777777" w:rsidR="00AF30A7" w:rsidRDefault="00AF30A7">
                        <w:pPr>
                          <w:tabs>
                            <w:tab w:val="left" w:pos="2631"/>
                            <w:tab w:val="left" w:pos="3711"/>
                          </w:tabs>
                          <w:spacing w:line="20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Curriculum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vitae.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hoja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hoja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31CF5DEF" w14:textId="109B381B" w:rsidR="00AF30A7" w:rsidRDefault="00AF30A7">
                        <w:pPr>
                          <w:tabs>
                            <w:tab w:val="left" w:pos="4212"/>
                            <w:tab w:val="left" w:pos="4721"/>
                            <w:tab w:val="left" w:pos="4936"/>
                            <w:tab w:val="left" w:pos="5047"/>
                            <w:tab w:val="left" w:pos="5082"/>
                            <w:tab w:val="left" w:pos="5291"/>
                            <w:tab w:val="left" w:pos="5800"/>
                            <w:tab w:val="left" w:pos="6015"/>
                            <w:tab w:val="left" w:pos="6127"/>
                          </w:tabs>
                          <w:spacing w:before="142" w:line="379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Documento de identidad/Pasaporte.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hoja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hoja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="00974E6D">
                          <w:rPr>
                            <w:sz w:val="20"/>
                          </w:rPr>
                          <w:br/>
                        </w:r>
                        <w:r w:rsidR="009B78EC">
                          <w:rPr>
                            <w:sz w:val="20"/>
                          </w:rPr>
                          <w:t>Carnet Conducir</w:t>
                        </w:r>
                        <w:r w:rsidR="00974E6D">
                          <w:rPr>
                            <w:sz w:val="20"/>
                          </w:rPr>
                          <w:t xml:space="preserve">.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hoja</w:t>
                        </w:r>
                        <w:r w:rsidR="009B78EC"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hoja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 w:rsidR="00885527">
                          <w:rPr>
                            <w:sz w:val="20"/>
                            <w:u w:val="single"/>
                          </w:rPr>
                          <w:t>__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Documentación de </w:t>
                        </w:r>
                        <w:r w:rsidR="00974E6D">
                          <w:rPr>
                            <w:sz w:val="20"/>
                          </w:rPr>
                          <w:t>méritos para valorar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hoja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hoja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 w:rsidR="00885527">
                          <w:rPr>
                            <w:sz w:val="20"/>
                          </w:rPr>
                          <w:t xml:space="preserve"> </w:t>
                        </w:r>
                      </w:p>
                      <w:p w14:paraId="7B536666" w14:textId="77777777" w:rsidR="00AF30A7" w:rsidRDefault="00AF30A7">
                        <w:pPr>
                          <w:tabs>
                            <w:tab w:val="left" w:pos="2974"/>
                            <w:tab w:val="left" w:pos="4053"/>
                          </w:tabs>
                          <w:spacing w:before="4"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Otra documentación: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hoja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hoja </w:t>
                        </w:r>
                        <w:r>
                          <w:rPr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44" type="#_x0000_t202" style="position:absolute;left:895;top:875;width:303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14:paraId="25E5A8C8" w14:textId="77777777" w:rsidR="00AF30A7" w:rsidRDefault="00AF30A7">
                        <w:pPr>
                          <w:spacing w:line="199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DOCUMENTACIÓN QUE SE ADJUNTA:</w:t>
                        </w:r>
                      </w:p>
                    </w:txbxContent>
                  </v:textbox>
                </v:shape>
                <v:shape id="Text Box 7" o:spid="_x0000_s1045" type="#_x0000_t202" style="position:absolute;left:3394;top:489;width:3742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14:paraId="7650A410" w14:textId="62A30946" w:rsidR="00AF30A7" w:rsidRPr="009906BE" w:rsidRDefault="00AF30A7" w:rsidP="009906BE">
                        <w:pPr>
                          <w:spacing w:line="199" w:lineRule="exact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  <v:shape id="Text Box 6" o:spid="_x0000_s1046" type="#_x0000_t202" style="position:absolute;left:895;top:489;width:185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14:paraId="01904FD4" w14:textId="77777777" w:rsidR="00AF30A7" w:rsidRDefault="00AF30A7">
                        <w:pPr>
                          <w:spacing w:line="199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NOMBRE DEL PUESTO: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7B42">
        <w:rPr>
          <w:b/>
          <w:sz w:val="20"/>
        </w:rPr>
        <w:tab/>
      </w:r>
    </w:p>
    <w:p w14:paraId="791FF55C" w14:textId="36C2EFA3" w:rsidR="00AF30A7" w:rsidRDefault="008C7B42" w:rsidP="00686F81">
      <w:pPr>
        <w:pStyle w:val="Textoindependiente"/>
        <w:tabs>
          <w:tab w:val="left" w:pos="4095"/>
          <w:tab w:val="left" w:pos="4458"/>
          <w:tab w:val="left" w:pos="5099"/>
          <w:tab w:val="center" w:pos="5335"/>
        </w:tabs>
        <w:rPr>
          <w:b/>
          <w:sz w:val="20"/>
        </w:rPr>
      </w:pPr>
      <w:r>
        <w:rPr>
          <w:b/>
          <w:sz w:val="20"/>
        </w:rPr>
        <w:tab/>
      </w:r>
      <w:r w:rsidR="00686F81">
        <w:rPr>
          <w:b/>
          <w:sz w:val="20"/>
        </w:rPr>
        <w:tab/>
      </w:r>
    </w:p>
    <w:p w14:paraId="5A14C467" w14:textId="77777777" w:rsidR="00AF30A7" w:rsidRDefault="00AF30A7">
      <w:pPr>
        <w:pStyle w:val="Textoindependiente"/>
        <w:rPr>
          <w:b/>
          <w:sz w:val="20"/>
        </w:rPr>
      </w:pPr>
    </w:p>
    <w:p w14:paraId="69BF9887" w14:textId="77777777" w:rsidR="00AF30A7" w:rsidRDefault="00AF30A7">
      <w:pPr>
        <w:pStyle w:val="Textoindependiente"/>
        <w:spacing w:before="7"/>
        <w:rPr>
          <w:b/>
          <w:sz w:val="27"/>
        </w:rPr>
      </w:pPr>
    </w:p>
    <w:tbl>
      <w:tblPr>
        <w:tblpPr w:leftFromText="141" w:rightFromText="141" w:vertAnchor="text" w:horzAnchor="page" w:tblpX="1269" w:tblpY="-80"/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"/>
      </w:tblGrid>
      <w:tr w:rsidR="00697466" w14:paraId="5F17BBAE" w14:textId="77777777" w:rsidTr="00DF2B9F">
        <w:trPr>
          <w:trHeight w:val="327"/>
        </w:trPr>
        <w:tc>
          <w:tcPr>
            <w:tcW w:w="379" w:type="dxa"/>
          </w:tcPr>
          <w:p w14:paraId="04FC5363" w14:textId="77777777" w:rsidR="00697466" w:rsidRPr="00640854" w:rsidRDefault="00697466" w:rsidP="00697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7466" w14:paraId="73428E31" w14:textId="77777777" w:rsidTr="00DF2B9F">
        <w:trPr>
          <w:trHeight w:val="327"/>
        </w:trPr>
        <w:tc>
          <w:tcPr>
            <w:tcW w:w="379" w:type="dxa"/>
          </w:tcPr>
          <w:p w14:paraId="2C87DD53" w14:textId="77777777" w:rsidR="00697466" w:rsidRPr="00640854" w:rsidRDefault="00697466" w:rsidP="00697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7466" w14:paraId="0B870374" w14:textId="77777777" w:rsidTr="00DF2B9F">
        <w:trPr>
          <w:trHeight w:val="327"/>
        </w:trPr>
        <w:tc>
          <w:tcPr>
            <w:tcW w:w="379" w:type="dxa"/>
          </w:tcPr>
          <w:p w14:paraId="5B55F439" w14:textId="77777777" w:rsidR="00697466" w:rsidRPr="00640854" w:rsidRDefault="00697466" w:rsidP="00697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7466" w14:paraId="65E97E3B" w14:textId="77777777" w:rsidTr="00DF2B9F">
        <w:trPr>
          <w:trHeight w:val="327"/>
        </w:trPr>
        <w:tc>
          <w:tcPr>
            <w:tcW w:w="379" w:type="dxa"/>
          </w:tcPr>
          <w:p w14:paraId="559C3D53" w14:textId="77777777" w:rsidR="00697466" w:rsidRPr="00640854" w:rsidRDefault="00697466" w:rsidP="00697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97466" w14:paraId="522D936A" w14:textId="77777777" w:rsidTr="00DF2B9F">
        <w:trPr>
          <w:trHeight w:val="327"/>
        </w:trPr>
        <w:tc>
          <w:tcPr>
            <w:tcW w:w="379" w:type="dxa"/>
          </w:tcPr>
          <w:p w14:paraId="53A3E8FA" w14:textId="77777777" w:rsidR="00697466" w:rsidRPr="00640854" w:rsidRDefault="00697466" w:rsidP="006974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624102" w14:textId="77777777" w:rsidR="00AF30A7" w:rsidRDefault="00974E6D">
      <w:pPr>
        <w:pStyle w:val="Textoindependiente"/>
        <w:rPr>
          <w:b/>
          <w:sz w:val="20"/>
        </w:rPr>
      </w:pPr>
      <w:r>
        <w:rPr>
          <w:b/>
          <w:sz w:val="20"/>
        </w:rPr>
        <w:br w:type="textWrapping" w:clear="all"/>
      </w:r>
    </w:p>
    <w:p w14:paraId="0564D554" w14:textId="77777777" w:rsidR="00AF30A7" w:rsidRDefault="00AF30A7">
      <w:pPr>
        <w:pStyle w:val="Textoindependiente"/>
        <w:rPr>
          <w:b/>
          <w:sz w:val="20"/>
        </w:rPr>
      </w:pPr>
    </w:p>
    <w:p w14:paraId="0858BBB4" w14:textId="77777777" w:rsidR="00974E6D" w:rsidRDefault="00974E6D">
      <w:pPr>
        <w:pStyle w:val="Textoindependiente"/>
        <w:rPr>
          <w:b/>
          <w:sz w:val="20"/>
        </w:rPr>
      </w:pPr>
    </w:p>
    <w:p w14:paraId="4F25A71B" w14:textId="77777777" w:rsidR="00974E6D" w:rsidRDefault="00974E6D">
      <w:pPr>
        <w:pStyle w:val="Textoindependiente"/>
        <w:rPr>
          <w:b/>
          <w:sz w:val="20"/>
        </w:rPr>
      </w:pPr>
    </w:p>
    <w:p w14:paraId="728891EB" w14:textId="77777777" w:rsidR="00974E6D" w:rsidRDefault="00974E6D">
      <w:pPr>
        <w:pStyle w:val="Textoindependiente"/>
        <w:rPr>
          <w:b/>
          <w:sz w:val="20"/>
        </w:rPr>
      </w:pPr>
    </w:p>
    <w:p w14:paraId="7C52DFC6" w14:textId="77777777" w:rsidR="00AF30A7" w:rsidRDefault="00974E6D" w:rsidP="00974E6D">
      <w:pPr>
        <w:pStyle w:val="Textoindependiente"/>
        <w:tabs>
          <w:tab w:val="left" w:pos="1457"/>
        </w:tabs>
        <w:rPr>
          <w:b/>
          <w:sz w:val="20"/>
        </w:rPr>
      </w:pPr>
      <w:r>
        <w:rPr>
          <w:b/>
          <w:sz w:val="20"/>
        </w:rPr>
        <w:tab/>
      </w:r>
    </w:p>
    <w:p w14:paraId="125FB56E" w14:textId="77777777" w:rsidR="00AF30A7" w:rsidRDefault="00AF30A7">
      <w:pPr>
        <w:pStyle w:val="Textoindependiente"/>
        <w:rPr>
          <w:b/>
          <w:sz w:val="20"/>
        </w:rPr>
      </w:pPr>
    </w:p>
    <w:p w14:paraId="6ABCC741" w14:textId="4681B47A" w:rsidR="00481939" w:rsidRDefault="00380CA9" w:rsidP="00DA0084">
      <w:pPr>
        <w:spacing w:before="59"/>
        <w:ind w:left="155"/>
        <w:jc w:val="both"/>
        <w:rPr>
          <w:sz w:val="20"/>
        </w:rPr>
      </w:pPr>
      <w:r w:rsidRPr="00380CA9">
        <w:rPr>
          <w:sz w:val="20"/>
        </w:rPr>
        <w:t>DECLAR</w:t>
      </w:r>
      <w:r>
        <w:rPr>
          <w:sz w:val="20"/>
        </w:rPr>
        <w:t>O</w:t>
      </w:r>
      <w:r w:rsidRPr="00380CA9">
        <w:rPr>
          <w:sz w:val="20"/>
        </w:rPr>
        <w:t xml:space="preserve"> BAJO </w:t>
      </w:r>
      <w:r>
        <w:rPr>
          <w:sz w:val="20"/>
        </w:rPr>
        <w:t>MI RESPONSABILIDAD:</w:t>
      </w:r>
      <w:r w:rsidRPr="00380CA9">
        <w:rPr>
          <w:sz w:val="20"/>
        </w:rPr>
        <w:t xml:space="preserve"> No haber sido separado/a mediante expediente disciplinario, del servicio de cualquiera de las Administraciones Públicas, ni hallarse </w:t>
      </w:r>
      <w:r w:rsidR="003A472B">
        <w:rPr>
          <w:sz w:val="20"/>
        </w:rPr>
        <w:t>en una situación de inhabilitación</w:t>
      </w:r>
      <w:r w:rsidRPr="00380CA9">
        <w:rPr>
          <w:sz w:val="20"/>
        </w:rPr>
        <w:t xml:space="preserve"> para el desempeño de funciones públicas por sentencia firme, ni haber sido sancionado/a ni despedido/a disciplinariamente en los </w:t>
      </w:r>
      <w:r w:rsidR="00961B29">
        <w:rPr>
          <w:sz w:val="20"/>
        </w:rPr>
        <w:t>dos</w:t>
      </w:r>
      <w:r w:rsidRPr="00380CA9">
        <w:rPr>
          <w:sz w:val="20"/>
        </w:rPr>
        <w:t xml:space="preserve"> años anteriores a la fecha de la publicación de la presente convocatoria</w:t>
      </w:r>
      <w:r>
        <w:rPr>
          <w:sz w:val="20"/>
        </w:rPr>
        <w:t>. Igualmente DECLARO BAJO MI RESPONSABILIDAD</w:t>
      </w:r>
      <w:r w:rsidR="00974E6D">
        <w:rPr>
          <w:sz w:val="20"/>
        </w:rPr>
        <w:t xml:space="preserve"> la veracidad de los documentos aportados, y me comprometo a probar documentalmente los mismos</w:t>
      </w:r>
      <w:r w:rsidR="00481939">
        <w:rPr>
          <w:sz w:val="20"/>
        </w:rPr>
        <w:t xml:space="preserve"> cuando así se me solicite</w:t>
      </w:r>
      <w:r w:rsidR="00AF30A7">
        <w:rPr>
          <w:sz w:val="20"/>
        </w:rPr>
        <w:t>.</w:t>
      </w:r>
      <w:r>
        <w:rPr>
          <w:sz w:val="20"/>
        </w:rPr>
        <w:t xml:space="preserve"> </w:t>
      </w:r>
      <w:r w:rsidR="00481939">
        <w:rPr>
          <w:sz w:val="20"/>
        </w:rPr>
        <w:t>Quedo advertido/a de que la inexactitud o falsedad de los datos aportados determinará la anulación de la candidatura presentada y que asumo las consecuencias legales que pudieran derivarse de dicha actuación.</w:t>
      </w:r>
    </w:p>
    <w:p w14:paraId="6734F256" w14:textId="1E24F626" w:rsidR="00AF30A7" w:rsidRDefault="00380CA9">
      <w:pPr>
        <w:spacing w:before="143"/>
        <w:ind w:left="13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9C5176" wp14:editId="5D443EAA">
                <wp:simplePos x="0" y="0"/>
                <wp:positionH relativeFrom="page">
                  <wp:posOffset>866775</wp:posOffset>
                </wp:positionH>
                <wp:positionV relativeFrom="paragraph">
                  <wp:posOffset>91440</wp:posOffset>
                </wp:positionV>
                <wp:extent cx="123190" cy="17526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C89E2A" id="Rectangle 4" o:spid="_x0000_s1026" style="position:absolute;margin-left:68.25pt;margin-top:7.2pt;width:9.7pt;height:13.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" filled="f" strokeweight="1pt">
                <w10:wrap anchorx="page"/>
              </v:rect>
            </w:pict>
          </mc:Fallback>
        </mc:AlternateContent>
      </w:r>
      <w:r w:rsidR="00AF30A7">
        <w:rPr>
          <w:sz w:val="20"/>
        </w:rPr>
        <w:t>He leído, comprendo y acepto la política de protección de datos.</w:t>
      </w:r>
    </w:p>
    <w:p w14:paraId="69712BF4" w14:textId="36573340" w:rsidR="00AF30A7" w:rsidRDefault="00AF30A7" w:rsidP="0091718F">
      <w:pPr>
        <w:tabs>
          <w:tab w:val="left" w:pos="5232"/>
        </w:tabs>
        <w:spacing w:before="142"/>
        <w:ind w:left="155"/>
        <w:rPr>
          <w:sz w:val="20"/>
        </w:rPr>
      </w:pPr>
      <w:r>
        <w:rPr>
          <w:sz w:val="20"/>
        </w:rPr>
        <w:t>FECHA DE LA SOLICITUD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INSCRIPCIÓN:</w:t>
      </w:r>
      <w:r>
        <w:rPr>
          <w:sz w:val="20"/>
        </w:rPr>
        <w:tab/>
        <w:t>FIRMA DE</w:t>
      </w:r>
      <w:r w:rsidR="00C84AD5">
        <w:rPr>
          <w:sz w:val="20"/>
        </w:rPr>
        <w:t xml:space="preserve"> </w:t>
      </w:r>
      <w:r>
        <w:rPr>
          <w:sz w:val="20"/>
        </w:rPr>
        <w:t>L</w:t>
      </w:r>
      <w:r w:rsidR="00C84AD5">
        <w:rPr>
          <w:sz w:val="20"/>
        </w:rPr>
        <w:t>A PERSONA</w:t>
      </w:r>
      <w:r>
        <w:rPr>
          <w:spacing w:val="-2"/>
          <w:sz w:val="20"/>
        </w:rPr>
        <w:t xml:space="preserve"> </w:t>
      </w:r>
      <w:r>
        <w:rPr>
          <w:sz w:val="20"/>
        </w:rPr>
        <w:t>SOLICITANTE:</w:t>
      </w:r>
      <w:bookmarkStart w:id="1" w:name="_GoBack"/>
      <w:bookmarkEnd w:id="1"/>
      <w:r w:rsidR="00380CA9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EE02D1" wp14:editId="109B7153">
                <wp:simplePos x="0" y="0"/>
                <wp:positionH relativeFrom="page">
                  <wp:posOffset>295275</wp:posOffset>
                </wp:positionH>
                <wp:positionV relativeFrom="paragraph">
                  <wp:posOffset>387350</wp:posOffset>
                </wp:positionV>
                <wp:extent cx="6650990" cy="1752600"/>
                <wp:effectExtent l="0" t="0" r="16510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1752600"/>
                        </a:xfrm>
                        <a:prstGeom prst="rect">
                          <a:avLst/>
                        </a:prstGeom>
                        <a:noFill/>
                        <a:ln w="1231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A93AD" w14:textId="21E671A4" w:rsidR="00C84AD5" w:rsidRPr="00540999" w:rsidRDefault="00C84AD5" w:rsidP="00C84AD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4099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RESPONSABLE DE TRATAMIENTO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FF323E">
                              <w:rPr>
                                <w:sz w:val="16"/>
                                <w:szCs w:val="16"/>
                              </w:rPr>
                              <w:t xml:space="preserve">Empresa Pública de </w:t>
                            </w:r>
                            <w:proofErr w:type="spellStart"/>
                            <w:r w:rsidR="00FF323E">
                              <w:rPr>
                                <w:sz w:val="16"/>
                                <w:szCs w:val="16"/>
                              </w:rPr>
                              <w:t>Serveis</w:t>
                            </w:r>
                            <w:proofErr w:type="spellEnd"/>
                            <w:r w:rsidR="00FF323E">
                              <w:rPr>
                                <w:sz w:val="16"/>
                                <w:szCs w:val="16"/>
                              </w:rPr>
                              <w:t xml:space="preserve"> de </w:t>
                            </w:r>
                            <w:proofErr w:type="spellStart"/>
                            <w:r w:rsidR="00FF323E">
                              <w:rPr>
                                <w:sz w:val="16"/>
                                <w:szCs w:val="16"/>
                              </w:rPr>
                              <w:t>Catrroja</w:t>
                            </w:r>
                            <w:proofErr w:type="spellEnd"/>
                            <w:r w:rsidR="00FF323E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gramStart"/>
                            <w:r w:rsidR="00FF323E">
                              <w:rPr>
                                <w:sz w:val="16"/>
                                <w:szCs w:val="16"/>
                              </w:rPr>
                              <w:t>S.L.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="00FF323E">
                              <w:rPr>
                                <w:sz w:val="16"/>
                                <w:szCs w:val="16"/>
                              </w:rPr>
                              <w:t xml:space="preserve"> (ESERCA)</w:t>
                            </w:r>
                          </w:p>
                          <w:p w14:paraId="1F7590C3" w14:textId="77777777" w:rsidR="00C84AD5" w:rsidRPr="00540999" w:rsidRDefault="00C84AD5" w:rsidP="00C84AD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4099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LEGITIMACIÓN: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Los datos son tratados con base al consentimiento manifestado mediante el envío del Currículum, personalmente o a través de tercero.</w:t>
                            </w:r>
                          </w:p>
                          <w:p w14:paraId="7C3F5650" w14:textId="77777777" w:rsidR="00C84AD5" w:rsidRPr="00540999" w:rsidRDefault="00C84AD5" w:rsidP="00C84AD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4099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FINALIDADES O USOS DE LOS DATOS: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Gestión de solicitudes de empleo y, en su caso, el proceso selectivo, en el que pudiera ser incluido para la provisión de puesto de trabajo en nuestra empresa.</w:t>
                            </w:r>
                          </w:p>
                          <w:p w14:paraId="24DF3439" w14:textId="168D5553" w:rsidR="00C84AD5" w:rsidRPr="00540999" w:rsidRDefault="00C84AD5" w:rsidP="00C84AD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4099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PLAZO DE CONSERVACIÓN: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En el supuesto de ser elegido/a para puesto de trabajo, el </w:t>
                            </w:r>
                            <w:proofErr w:type="spellStart"/>
                            <w:r w:rsidRPr="00540999">
                              <w:rPr>
                                <w:sz w:val="16"/>
                                <w:szCs w:val="16"/>
                              </w:rPr>
                              <w:t>Curriculum</w:t>
                            </w:r>
                            <w:proofErr w:type="spellEnd"/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se conservará en el expediente laboral.  En caso de autoexclusión o exclusión para el puesto de trabajo, el Currículum podrá conservase por un periodo de dos años para futuros procesos de selección, en el área de su formación académica y/o experiencia profesional, salvo que Ud. ejerza el derecho de oposición o supresión ante </w:t>
                            </w:r>
                            <w:r w:rsidR="00FF323E">
                              <w:rPr>
                                <w:sz w:val="16"/>
                                <w:szCs w:val="16"/>
                              </w:rPr>
                              <w:t>ESERCA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. En todo caso, </w:t>
                            </w:r>
                            <w:r w:rsidR="00FF323E">
                              <w:rPr>
                                <w:sz w:val="16"/>
                                <w:szCs w:val="16"/>
                              </w:rPr>
                              <w:t>ESERCA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se reserva la facultad de eliminar o destruir la información que pudiera obrar en sus ficheros, en cualquier momento y sin previo aviso. A estos efectos, adoptará las medidas de seguridad pertinentes para impedir la restauración o recuperación de los datos. </w:t>
                            </w:r>
                            <w:r w:rsidR="00FF323E">
                              <w:rPr>
                                <w:sz w:val="16"/>
                                <w:szCs w:val="16"/>
                              </w:rPr>
                              <w:t>ESERCA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no asume responsabilidad por la falta de veracidad y actualización de la información aportada.</w:t>
                            </w:r>
                          </w:p>
                          <w:p w14:paraId="21E33D9C" w14:textId="77777777" w:rsidR="00C84AD5" w:rsidRPr="00540999" w:rsidRDefault="00C84AD5" w:rsidP="00C84AD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4099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CESIONES O TRANSFERENCIAS: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Los datos no serán cedidos o comunicados a terceros, salvo en los supuestos previstos según Ley. </w:t>
                            </w:r>
                          </w:p>
                          <w:p w14:paraId="25BF476A" w14:textId="099BC910" w:rsidR="00C84AD5" w:rsidRPr="00540999" w:rsidRDefault="00C84AD5" w:rsidP="00C84AD5">
                            <w:pPr>
                              <w:jc w:val="both"/>
                              <w:rPr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54099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DERECHOS EN PROTECCIÓN DE DATOS:</w:t>
                            </w:r>
                            <w:r w:rsidRPr="00540999">
                              <w:rPr>
                                <w:sz w:val="16"/>
                                <w:szCs w:val="16"/>
                              </w:rPr>
                              <w:t xml:space="preserve"> Podrá ejercitar los derechos de acceso, rectificación, limitación, portabilidad, supresión o, en su caso, oposición, presentando un escrito en </w:t>
                            </w:r>
                            <w:r w:rsidR="00FF323E">
                              <w:rPr>
                                <w:sz w:val="16"/>
                                <w:szCs w:val="16"/>
                              </w:rPr>
                              <w:t>ESERCA</w:t>
                            </w:r>
                            <w:r w:rsidRPr="00540999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 xml:space="preserve">, </w:t>
                            </w:r>
                            <w:r w:rsidR="00571591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 xml:space="preserve">Plaza Mayor, 1, </w:t>
                            </w:r>
                            <w:r w:rsidR="00B00F66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>CP</w:t>
                            </w:r>
                            <w:r w:rsidRPr="00540999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 xml:space="preserve"> </w:t>
                            </w:r>
                            <w:r w:rsidR="00B00F66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 xml:space="preserve">46470 Catarroja </w:t>
                            </w:r>
                            <w:r w:rsidRPr="00540999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>(Valencia). En caso de considerar vulnerado su derecho a la protección de datos personales, podrá interponer una reclamación ante</w:t>
                            </w:r>
                            <w:r w:rsidR="00B00F66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 xml:space="preserve"> ESERCA, o en </w:t>
                            </w:r>
                            <w:r w:rsidRPr="00540999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>su caso, ante la Agencia Española de Protección de Datos (</w:t>
                            </w:r>
                            <w:hyperlink r:id="rId7" w:history="1">
                              <w:r w:rsidRPr="00540999">
                                <w:rPr>
                                  <w:rStyle w:val="Hipervnculo"/>
                                  <w:sz w:val="16"/>
                                  <w:szCs w:val="16"/>
                                  <w:lang w:val="es-ES_tradnl"/>
                                </w:rPr>
                                <w:t>www.aepd.es</w:t>
                              </w:r>
                            </w:hyperlink>
                            <w:r w:rsidRPr="00540999">
                              <w:rPr>
                                <w:sz w:val="16"/>
                                <w:szCs w:val="16"/>
                                <w:lang w:val="es-ES_tradnl"/>
                              </w:rPr>
                              <w:t>).</w:t>
                            </w:r>
                          </w:p>
                          <w:p w14:paraId="0E5D3E89" w14:textId="77777777" w:rsidR="00AF30A7" w:rsidRPr="0048797F" w:rsidRDefault="00AF30A7" w:rsidP="00C84AD5">
                            <w:pPr>
                              <w:spacing w:line="256" w:lineRule="auto"/>
                              <w:ind w:right="54"/>
                              <w:rPr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7" type="#_x0000_t202" style="position:absolute;left:0;text-align:left;margin-left:23.25pt;margin-top:30.5pt;width:523.7pt;height:13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" filled="f" strokeweight=".97pt">
                <v:textbox inset="0,0,0,0">
                  <w:txbxContent>
                    <w:p w14:paraId="22DA93AD" w14:textId="21E671A4" w:rsidR="00C84AD5" w:rsidRPr="00540999" w:rsidRDefault="00C84AD5" w:rsidP="00C84AD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540999">
                        <w:rPr>
                          <w:b/>
                          <w:bCs/>
                          <w:sz w:val="16"/>
                          <w:szCs w:val="16"/>
                        </w:rPr>
                        <w:t>RESPONSABLE DE TRATAMIENTO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FF323E">
                        <w:rPr>
                          <w:sz w:val="16"/>
                          <w:szCs w:val="16"/>
                        </w:rPr>
                        <w:t xml:space="preserve">Empresa Pública de </w:t>
                      </w:r>
                      <w:proofErr w:type="spellStart"/>
                      <w:r w:rsidR="00FF323E">
                        <w:rPr>
                          <w:sz w:val="16"/>
                          <w:szCs w:val="16"/>
                        </w:rPr>
                        <w:t>Serveis</w:t>
                      </w:r>
                      <w:proofErr w:type="spellEnd"/>
                      <w:r w:rsidR="00FF323E">
                        <w:rPr>
                          <w:sz w:val="16"/>
                          <w:szCs w:val="16"/>
                        </w:rPr>
                        <w:t xml:space="preserve"> de </w:t>
                      </w:r>
                      <w:proofErr w:type="spellStart"/>
                      <w:r w:rsidR="00FF323E">
                        <w:rPr>
                          <w:sz w:val="16"/>
                          <w:szCs w:val="16"/>
                        </w:rPr>
                        <w:t>Catrroja</w:t>
                      </w:r>
                      <w:proofErr w:type="spellEnd"/>
                      <w:r w:rsidR="00FF323E"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gramStart"/>
                      <w:r w:rsidR="00FF323E">
                        <w:rPr>
                          <w:sz w:val="16"/>
                          <w:szCs w:val="16"/>
                        </w:rPr>
                        <w:t>S.L.</w:t>
                      </w:r>
                      <w:r w:rsidRPr="00540999">
                        <w:rPr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="00FF323E">
                        <w:rPr>
                          <w:sz w:val="16"/>
                          <w:szCs w:val="16"/>
                        </w:rPr>
                        <w:t xml:space="preserve"> (ESERCA)</w:t>
                      </w:r>
                    </w:p>
                    <w:p w14:paraId="1F7590C3" w14:textId="77777777" w:rsidR="00C84AD5" w:rsidRPr="00540999" w:rsidRDefault="00C84AD5" w:rsidP="00C84AD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540999">
                        <w:rPr>
                          <w:b/>
                          <w:bCs/>
                          <w:sz w:val="16"/>
                          <w:szCs w:val="16"/>
                        </w:rPr>
                        <w:t>LEGITIMACIÓN: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 Los datos son tratados con base al consentimiento manifestado mediante el envío del Currículum, personalmente o a través de tercero.</w:t>
                      </w:r>
                    </w:p>
                    <w:p w14:paraId="7C3F5650" w14:textId="77777777" w:rsidR="00C84AD5" w:rsidRPr="00540999" w:rsidRDefault="00C84AD5" w:rsidP="00C84AD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540999">
                        <w:rPr>
                          <w:b/>
                          <w:bCs/>
                          <w:sz w:val="16"/>
                          <w:szCs w:val="16"/>
                        </w:rPr>
                        <w:t>FINALIDADES O USOS DE LOS DATOS: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 Gestión de solicitudes de empleo y, en su caso, el proceso selectivo, en el que pudiera ser incluido para la provisión de puesto de trabajo en nuestra empresa.</w:t>
                      </w:r>
                    </w:p>
                    <w:p w14:paraId="24DF3439" w14:textId="168D5553" w:rsidR="00C84AD5" w:rsidRPr="00540999" w:rsidRDefault="00C84AD5" w:rsidP="00C84AD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540999">
                        <w:rPr>
                          <w:b/>
                          <w:bCs/>
                          <w:sz w:val="16"/>
                          <w:szCs w:val="16"/>
                        </w:rPr>
                        <w:t>PLAZO DE CONSERVACIÓN: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 En el supuesto de ser elegido/a para puesto de trabajo, el </w:t>
                      </w:r>
                      <w:proofErr w:type="spellStart"/>
                      <w:r w:rsidRPr="00540999">
                        <w:rPr>
                          <w:sz w:val="16"/>
                          <w:szCs w:val="16"/>
                        </w:rPr>
                        <w:t>Curriculum</w:t>
                      </w:r>
                      <w:proofErr w:type="spellEnd"/>
                      <w:r w:rsidRPr="00540999">
                        <w:rPr>
                          <w:sz w:val="16"/>
                          <w:szCs w:val="16"/>
                        </w:rPr>
                        <w:t xml:space="preserve"> se conservará en el expediente laboral.  En caso de autoexclusión o exclusión para el puesto de trabajo, el Currículum podrá conservase por un periodo de dos años para futuros procesos de selección, en el área de su formación académica y/o experiencia profesional, salvo que Ud. ejerza el derecho de oposición o supresión ante </w:t>
                      </w:r>
                      <w:r w:rsidR="00FF323E">
                        <w:rPr>
                          <w:sz w:val="16"/>
                          <w:szCs w:val="16"/>
                        </w:rPr>
                        <w:t>ESERCA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. En todo caso, </w:t>
                      </w:r>
                      <w:r w:rsidR="00FF323E">
                        <w:rPr>
                          <w:sz w:val="16"/>
                          <w:szCs w:val="16"/>
                        </w:rPr>
                        <w:t>ESERCA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 se reserva la facultad de eliminar o destruir la información que pudiera obrar en sus ficheros, en cualquier momento y sin previo aviso. A estos efectos, adoptará las medidas de seguridad pertinentes para impedir la restauración o recuperación de los datos. </w:t>
                      </w:r>
                      <w:r w:rsidR="00FF323E">
                        <w:rPr>
                          <w:sz w:val="16"/>
                          <w:szCs w:val="16"/>
                        </w:rPr>
                        <w:t>ESERCA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 no asume responsabilidad por la falta de veracidad y actualización de la información aportada.</w:t>
                      </w:r>
                    </w:p>
                    <w:p w14:paraId="21E33D9C" w14:textId="77777777" w:rsidR="00C84AD5" w:rsidRPr="00540999" w:rsidRDefault="00C84AD5" w:rsidP="00C84AD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540999">
                        <w:rPr>
                          <w:b/>
                          <w:bCs/>
                          <w:sz w:val="16"/>
                          <w:szCs w:val="16"/>
                        </w:rPr>
                        <w:t>CESIONES O TRANSFERENCIAS: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 Los datos no serán cedidos o comunicados a terceros, salvo en los supuestos previstos según Ley. </w:t>
                      </w:r>
                    </w:p>
                    <w:p w14:paraId="25BF476A" w14:textId="099BC910" w:rsidR="00C84AD5" w:rsidRPr="00540999" w:rsidRDefault="00C84AD5" w:rsidP="00C84AD5">
                      <w:pPr>
                        <w:jc w:val="both"/>
                        <w:rPr>
                          <w:sz w:val="16"/>
                          <w:szCs w:val="16"/>
                          <w:lang w:val="es-ES_tradnl"/>
                        </w:rPr>
                      </w:pPr>
                      <w:r w:rsidRPr="00540999">
                        <w:rPr>
                          <w:b/>
                          <w:bCs/>
                          <w:sz w:val="16"/>
                          <w:szCs w:val="16"/>
                        </w:rPr>
                        <w:t>DERECHOS EN PROTECCIÓN DE DATOS:</w:t>
                      </w:r>
                      <w:r w:rsidRPr="00540999">
                        <w:rPr>
                          <w:sz w:val="16"/>
                          <w:szCs w:val="16"/>
                        </w:rPr>
                        <w:t xml:space="preserve"> Podrá ejercitar los derechos de acceso, rectificación, limitación, portabilidad, supresión o, en su caso, oposición, presentando un escrito en </w:t>
                      </w:r>
                      <w:r w:rsidR="00FF323E">
                        <w:rPr>
                          <w:sz w:val="16"/>
                          <w:szCs w:val="16"/>
                        </w:rPr>
                        <w:t>ESERCA</w:t>
                      </w:r>
                      <w:r w:rsidRPr="00540999">
                        <w:rPr>
                          <w:sz w:val="16"/>
                          <w:szCs w:val="16"/>
                          <w:lang w:val="es-ES_tradnl"/>
                        </w:rPr>
                        <w:t xml:space="preserve">, </w:t>
                      </w:r>
                      <w:r w:rsidR="00571591">
                        <w:rPr>
                          <w:sz w:val="16"/>
                          <w:szCs w:val="16"/>
                          <w:lang w:val="es-ES_tradnl"/>
                        </w:rPr>
                        <w:t xml:space="preserve">Plaza Mayor, 1, </w:t>
                      </w:r>
                      <w:r w:rsidR="00B00F66">
                        <w:rPr>
                          <w:sz w:val="16"/>
                          <w:szCs w:val="16"/>
                          <w:lang w:val="es-ES_tradnl"/>
                        </w:rPr>
                        <w:t>CP</w:t>
                      </w:r>
                      <w:r w:rsidRPr="00540999">
                        <w:rPr>
                          <w:sz w:val="16"/>
                          <w:szCs w:val="16"/>
                          <w:lang w:val="es-ES_tradnl"/>
                        </w:rPr>
                        <w:t xml:space="preserve"> </w:t>
                      </w:r>
                      <w:r w:rsidR="00B00F66">
                        <w:rPr>
                          <w:sz w:val="16"/>
                          <w:szCs w:val="16"/>
                          <w:lang w:val="es-ES_tradnl"/>
                        </w:rPr>
                        <w:t xml:space="preserve">46470 Catarroja </w:t>
                      </w:r>
                      <w:r w:rsidRPr="00540999">
                        <w:rPr>
                          <w:sz w:val="16"/>
                          <w:szCs w:val="16"/>
                          <w:lang w:val="es-ES_tradnl"/>
                        </w:rPr>
                        <w:t>(Valencia). En caso de considerar vulnerado su derecho a la protección de datos personales, podrá interponer una reclamación ante</w:t>
                      </w:r>
                      <w:r w:rsidR="00B00F66">
                        <w:rPr>
                          <w:sz w:val="16"/>
                          <w:szCs w:val="16"/>
                          <w:lang w:val="es-ES_tradnl"/>
                        </w:rPr>
                        <w:t xml:space="preserve"> ESERCA, o en </w:t>
                      </w:r>
                      <w:r w:rsidRPr="00540999">
                        <w:rPr>
                          <w:sz w:val="16"/>
                          <w:szCs w:val="16"/>
                          <w:lang w:val="es-ES_tradnl"/>
                        </w:rPr>
                        <w:t>su caso, ante la Agencia Española de Protección de Datos (</w:t>
                      </w:r>
                      <w:hyperlink r:id="rId8" w:history="1">
                        <w:r w:rsidRPr="00540999">
                          <w:rPr>
                            <w:rStyle w:val="Hipervnculo"/>
                            <w:sz w:val="16"/>
                            <w:szCs w:val="16"/>
                            <w:lang w:val="es-ES_tradnl"/>
                          </w:rPr>
                          <w:t>www.aepd.es</w:t>
                        </w:r>
                      </w:hyperlink>
                      <w:r w:rsidRPr="00540999">
                        <w:rPr>
                          <w:sz w:val="16"/>
                          <w:szCs w:val="16"/>
                          <w:lang w:val="es-ES_tradnl"/>
                        </w:rPr>
                        <w:t>).</w:t>
                      </w:r>
                    </w:p>
                    <w:p w14:paraId="0E5D3E89" w14:textId="77777777" w:rsidR="00AF30A7" w:rsidRPr="0048797F" w:rsidRDefault="00AF30A7" w:rsidP="00C84AD5">
                      <w:pPr>
                        <w:spacing w:line="256" w:lineRule="auto"/>
                        <w:ind w:right="54"/>
                        <w:rPr>
                          <w:i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80CA9">
        <w:rPr>
          <w:noProof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 wp14:anchorId="2FEEFBCC" wp14:editId="787194DD">
                <wp:simplePos x="0" y="0"/>
                <wp:positionH relativeFrom="page">
                  <wp:posOffset>611505</wp:posOffset>
                </wp:positionH>
                <wp:positionV relativeFrom="paragraph">
                  <wp:posOffset>259079</wp:posOffset>
                </wp:positionV>
                <wp:extent cx="193421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42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DC9A44" id="Line 3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8.15pt,20.4pt" to="200.4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" strokeweight=".5pt">
                <w10:wrap type="topAndBottom" anchorx="page"/>
              </v:line>
            </w:pict>
          </mc:Fallback>
        </mc:AlternateContent>
      </w:r>
      <w:r w:rsidR="00C84AD5">
        <w:rPr>
          <w:b/>
          <w:sz w:val="20"/>
        </w:rPr>
        <w:tab/>
      </w:r>
      <w:bookmarkEnd w:id="0"/>
    </w:p>
    <w:sectPr w:rsidR="00AF30A7" w:rsidSect="0053328F">
      <w:pgSz w:w="11910" w:h="16840"/>
      <w:pgMar w:top="680" w:right="15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821"/>
    <w:multiLevelType w:val="hybridMultilevel"/>
    <w:tmpl w:val="F24C02E2"/>
    <w:lvl w:ilvl="0" w:tplc="F7DA2652">
      <w:numFmt w:val="bullet"/>
      <w:lvlText w:val="-"/>
      <w:lvlJc w:val="left"/>
      <w:pPr>
        <w:ind w:left="2099" w:hanging="360"/>
      </w:pPr>
      <w:rPr>
        <w:rFonts w:ascii="Calibri" w:eastAsia="Times New Roman" w:hAnsi="Calibri" w:hint="default"/>
        <w:spacing w:val="-2"/>
        <w:w w:val="100"/>
        <w:sz w:val="18"/>
      </w:rPr>
    </w:lvl>
    <w:lvl w:ilvl="1" w:tplc="5F4C54E0">
      <w:numFmt w:val="bullet"/>
      <w:lvlText w:val="o"/>
      <w:lvlJc w:val="left"/>
      <w:pPr>
        <w:ind w:left="2819" w:hanging="360"/>
      </w:pPr>
      <w:rPr>
        <w:rFonts w:ascii="Courier New" w:eastAsia="Times New Roman" w:hAnsi="Courier New" w:hint="default"/>
        <w:spacing w:val="-9"/>
        <w:w w:val="100"/>
        <w:sz w:val="18"/>
      </w:rPr>
    </w:lvl>
    <w:lvl w:ilvl="2" w:tplc="64EE801E">
      <w:numFmt w:val="bullet"/>
      <w:lvlText w:val="•"/>
      <w:lvlJc w:val="left"/>
      <w:pPr>
        <w:ind w:left="3618" w:hanging="360"/>
      </w:pPr>
      <w:rPr>
        <w:rFonts w:hint="default"/>
      </w:rPr>
    </w:lvl>
    <w:lvl w:ilvl="3" w:tplc="77C660EC">
      <w:numFmt w:val="bullet"/>
      <w:lvlText w:val="•"/>
      <w:lvlJc w:val="left"/>
      <w:pPr>
        <w:ind w:left="4416" w:hanging="360"/>
      </w:pPr>
      <w:rPr>
        <w:rFonts w:hint="default"/>
      </w:rPr>
    </w:lvl>
    <w:lvl w:ilvl="4" w:tplc="C0D2E9A4">
      <w:numFmt w:val="bullet"/>
      <w:lvlText w:val="•"/>
      <w:lvlJc w:val="left"/>
      <w:pPr>
        <w:ind w:left="5215" w:hanging="360"/>
      </w:pPr>
      <w:rPr>
        <w:rFonts w:hint="default"/>
      </w:rPr>
    </w:lvl>
    <w:lvl w:ilvl="5" w:tplc="EBE69C06">
      <w:numFmt w:val="bullet"/>
      <w:lvlText w:val="•"/>
      <w:lvlJc w:val="left"/>
      <w:pPr>
        <w:ind w:left="6013" w:hanging="360"/>
      </w:pPr>
      <w:rPr>
        <w:rFonts w:hint="default"/>
      </w:rPr>
    </w:lvl>
    <w:lvl w:ilvl="6" w:tplc="F8FEE6B6">
      <w:numFmt w:val="bullet"/>
      <w:lvlText w:val="•"/>
      <w:lvlJc w:val="left"/>
      <w:pPr>
        <w:ind w:left="6812" w:hanging="360"/>
      </w:pPr>
      <w:rPr>
        <w:rFonts w:hint="default"/>
      </w:rPr>
    </w:lvl>
    <w:lvl w:ilvl="7" w:tplc="7A9C2B32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9C2A7EBC">
      <w:numFmt w:val="bullet"/>
      <w:lvlText w:val="•"/>
      <w:lvlJc w:val="left"/>
      <w:pPr>
        <w:ind w:left="840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C42"/>
    <w:rsid w:val="000000B1"/>
    <w:rsid w:val="00096E1D"/>
    <w:rsid w:val="000E3B88"/>
    <w:rsid w:val="000E67CB"/>
    <w:rsid w:val="00106CAB"/>
    <w:rsid w:val="001A4B0B"/>
    <w:rsid w:val="003128B2"/>
    <w:rsid w:val="00376887"/>
    <w:rsid w:val="00380CA9"/>
    <w:rsid w:val="003A40F5"/>
    <w:rsid w:val="003A472B"/>
    <w:rsid w:val="003B5DA9"/>
    <w:rsid w:val="00481939"/>
    <w:rsid w:val="0048797F"/>
    <w:rsid w:val="004A48FA"/>
    <w:rsid w:val="004E27C6"/>
    <w:rsid w:val="00514091"/>
    <w:rsid w:val="0053328F"/>
    <w:rsid w:val="00550CFE"/>
    <w:rsid w:val="005605CF"/>
    <w:rsid w:val="00571591"/>
    <w:rsid w:val="00575FD4"/>
    <w:rsid w:val="005F2BF3"/>
    <w:rsid w:val="00640854"/>
    <w:rsid w:val="00681389"/>
    <w:rsid w:val="00686F81"/>
    <w:rsid w:val="00697466"/>
    <w:rsid w:val="00697A1E"/>
    <w:rsid w:val="006E3E76"/>
    <w:rsid w:val="006F399B"/>
    <w:rsid w:val="0070081F"/>
    <w:rsid w:val="00756059"/>
    <w:rsid w:val="0082361F"/>
    <w:rsid w:val="0085623D"/>
    <w:rsid w:val="00874EF9"/>
    <w:rsid w:val="008835D8"/>
    <w:rsid w:val="00885527"/>
    <w:rsid w:val="008C7B42"/>
    <w:rsid w:val="009170E3"/>
    <w:rsid w:val="0091718F"/>
    <w:rsid w:val="00961B29"/>
    <w:rsid w:val="00974E6D"/>
    <w:rsid w:val="009906BE"/>
    <w:rsid w:val="009B78EC"/>
    <w:rsid w:val="00A653C2"/>
    <w:rsid w:val="00AA2ED5"/>
    <w:rsid w:val="00AF30A7"/>
    <w:rsid w:val="00AF6E83"/>
    <w:rsid w:val="00B00F66"/>
    <w:rsid w:val="00B735C4"/>
    <w:rsid w:val="00B811A5"/>
    <w:rsid w:val="00C1684F"/>
    <w:rsid w:val="00C84AD5"/>
    <w:rsid w:val="00C87E41"/>
    <w:rsid w:val="00C93CFA"/>
    <w:rsid w:val="00CB20B0"/>
    <w:rsid w:val="00CC3A03"/>
    <w:rsid w:val="00D65586"/>
    <w:rsid w:val="00D8731B"/>
    <w:rsid w:val="00D9452D"/>
    <w:rsid w:val="00DA0084"/>
    <w:rsid w:val="00DA17B0"/>
    <w:rsid w:val="00DF2B9F"/>
    <w:rsid w:val="00DF5A27"/>
    <w:rsid w:val="00E74B6E"/>
    <w:rsid w:val="00E771F7"/>
    <w:rsid w:val="00EF44F1"/>
    <w:rsid w:val="00F02C42"/>
    <w:rsid w:val="00FF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AC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28F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Ttulo1">
    <w:name w:val="heading 1"/>
    <w:basedOn w:val="Normal"/>
    <w:link w:val="Ttulo1Car"/>
    <w:uiPriority w:val="99"/>
    <w:qFormat/>
    <w:rsid w:val="0053328F"/>
    <w:pPr>
      <w:ind w:left="155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link w:val="Ttulo2Car"/>
    <w:uiPriority w:val="99"/>
    <w:qFormat/>
    <w:rsid w:val="0053328F"/>
    <w:pPr>
      <w:ind w:left="1739"/>
      <w:jc w:val="both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F44F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EF44F1"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53328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53328F"/>
    <w:rPr>
      <w:sz w:val="18"/>
      <w:szCs w:val="18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EF44F1"/>
    <w:rPr>
      <w:rFonts w:cs="Calibri"/>
    </w:rPr>
  </w:style>
  <w:style w:type="paragraph" w:styleId="Prrafodelista">
    <w:name w:val="List Paragraph"/>
    <w:basedOn w:val="Normal"/>
    <w:uiPriority w:val="99"/>
    <w:qFormat/>
    <w:rsid w:val="0053328F"/>
    <w:pPr>
      <w:ind w:left="2099" w:hanging="360"/>
      <w:jc w:val="both"/>
    </w:pPr>
  </w:style>
  <w:style w:type="paragraph" w:customStyle="1" w:styleId="TableParagraph">
    <w:name w:val="Table Paragraph"/>
    <w:basedOn w:val="Normal"/>
    <w:uiPriority w:val="99"/>
    <w:rsid w:val="0053328F"/>
  </w:style>
  <w:style w:type="paragraph" w:styleId="Textodeglobo">
    <w:name w:val="Balloon Text"/>
    <w:basedOn w:val="Normal"/>
    <w:link w:val="TextodegloboCar"/>
    <w:uiPriority w:val="99"/>
    <w:semiHidden/>
    <w:unhideWhenUsed/>
    <w:rsid w:val="009170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170E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06BE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Hipervnculo">
    <w:name w:val="Hyperlink"/>
    <w:uiPriority w:val="99"/>
    <w:rsid w:val="00C84AD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68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28F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styleId="Ttulo1">
    <w:name w:val="heading 1"/>
    <w:basedOn w:val="Normal"/>
    <w:link w:val="Ttulo1Car"/>
    <w:uiPriority w:val="99"/>
    <w:qFormat/>
    <w:rsid w:val="0053328F"/>
    <w:pPr>
      <w:ind w:left="155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link w:val="Ttulo2Car"/>
    <w:uiPriority w:val="99"/>
    <w:qFormat/>
    <w:rsid w:val="0053328F"/>
    <w:pPr>
      <w:ind w:left="1739"/>
      <w:jc w:val="both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F44F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EF44F1"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TableNormal1">
    <w:name w:val="Table Normal1"/>
    <w:uiPriority w:val="99"/>
    <w:semiHidden/>
    <w:rsid w:val="0053328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53328F"/>
    <w:rPr>
      <w:sz w:val="18"/>
      <w:szCs w:val="18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EF44F1"/>
    <w:rPr>
      <w:rFonts w:cs="Calibri"/>
    </w:rPr>
  </w:style>
  <w:style w:type="paragraph" w:styleId="Prrafodelista">
    <w:name w:val="List Paragraph"/>
    <w:basedOn w:val="Normal"/>
    <w:uiPriority w:val="99"/>
    <w:qFormat/>
    <w:rsid w:val="0053328F"/>
    <w:pPr>
      <w:ind w:left="2099" w:hanging="360"/>
      <w:jc w:val="both"/>
    </w:pPr>
  </w:style>
  <w:style w:type="paragraph" w:customStyle="1" w:styleId="TableParagraph">
    <w:name w:val="Table Paragraph"/>
    <w:basedOn w:val="Normal"/>
    <w:uiPriority w:val="99"/>
    <w:rsid w:val="0053328F"/>
  </w:style>
  <w:style w:type="paragraph" w:styleId="Textodeglobo">
    <w:name w:val="Balloon Text"/>
    <w:basedOn w:val="Normal"/>
    <w:link w:val="TextodegloboCar"/>
    <w:uiPriority w:val="99"/>
    <w:semiHidden/>
    <w:unhideWhenUsed/>
    <w:rsid w:val="009170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170E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06BE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Hipervnculo">
    <w:name w:val="Hyperlink"/>
    <w:uiPriority w:val="99"/>
    <w:rsid w:val="00C84AD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688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3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pd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epd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79929C0A.dotm</Template>
  <TotalTime>0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Cód identif</vt:lpstr>
    </vt:vector>
  </TitlesOfParts>
  <Company>Ajuntament de Catarroja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Cód identif</dc:title>
  <dc:creator>Icecream PDF Split&amp;Merge</dc:creator>
  <cp:lastModifiedBy>María Luisa Martínez Mora</cp:lastModifiedBy>
  <cp:revision>2</cp:revision>
  <cp:lastPrinted>2022-07-14T10:46:00Z</cp:lastPrinted>
  <dcterms:created xsi:type="dcterms:W3CDTF">2026-08-03T10:24:00Z</dcterms:created>
  <dcterms:modified xsi:type="dcterms:W3CDTF">2026-08-03T10:24:00Z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Icecream PDF Split&amp;Merge</vt:lpwstr>
  </property>
</Properties>
</file>